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6"/>
        <w:gridCol w:w="496"/>
        <w:gridCol w:w="6416"/>
      </w:tblGrid>
      <w:tr w:rsidR="006D409C" w:rsidTr="00B8150E">
        <w:trPr>
          <w:trHeight w:val="1282"/>
        </w:trPr>
        <w:tc>
          <w:tcPr>
            <w:tcW w:w="4421" w:type="dxa"/>
            <w:vMerge w:val="restart"/>
            <w:tcMar>
              <w:left w:w="360" w:type="dxa"/>
            </w:tcMar>
            <w:vAlign w:val="bottom"/>
          </w:tcPr>
          <w:p w:rsidR="006D409C" w:rsidRDefault="001237B9" w:rsidP="006D409C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0089100" wp14:editId="566DCB1C">
                  <wp:extent cx="1847850" cy="1990725"/>
                  <wp:effectExtent l="266700" t="285750" r="266700" b="29527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527" t="34672" r="9294" b="3780"/>
                          <a:stretch/>
                        </pic:blipFill>
                        <pic:spPr bwMode="auto">
                          <a:xfrm>
                            <a:off x="0" y="0"/>
                            <a:ext cx="1848375" cy="199129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" w:type="dxa"/>
            <w:shd w:val="clear" w:color="auto" w:fill="31521B" w:themeFill="accent2" w:themeFillShade="80"/>
          </w:tcPr>
          <w:p w:rsidR="006D409C" w:rsidRDefault="006D409C" w:rsidP="006D409C">
            <w:pPr>
              <w:tabs>
                <w:tab w:val="left" w:pos="990"/>
              </w:tabs>
            </w:pPr>
          </w:p>
        </w:tc>
        <w:tc>
          <w:tcPr>
            <w:tcW w:w="6619" w:type="dxa"/>
            <w:shd w:val="clear" w:color="auto" w:fill="31521B" w:themeFill="accent2" w:themeFillShade="80"/>
            <w:vAlign w:val="center"/>
          </w:tcPr>
          <w:sdt>
            <w:sdtPr>
              <w:id w:val="1049110328"/>
              <w:placeholder>
                <w:docPart w:val="9299320C56574276B1CB0DE3D6B179BB"/>
              </w:placeholder>
              <w:temporary/>
              <w:showingPlcHdr/>
              <w15:appearance w15:val="hidden"/>
            </w:sdtPr>
            <w:sdtEndPr/>
            <w:sdtContent>
              <w:p w:rsidR="006D409C" w:rsidRDefault="006D409C" w:rsidP="00776643">
                <w:pPr>
                  <w:pStyle w:val="Ttulo1"/>
                </w:pPr>
                <w:r w:rsidRPr="00036450">
                  <w:rPr>
                    <w:lang w:bidi="es-ES"/>
                  </w:rPr>
                  <w:t>EDUCACIÓN</w:t>
                </w:r>
              </w:p>
            </w:sdtContent>
          </w:sdt>
        </w:tc>
      </w:tr>
      <w:tr w:rsidR="006D409C" w:rsidTr="00F56513">
        <w:trPr>
          <w:trHeight w:val="3024"/>
        </w:trPr>
        <w:tc>
          <w:tcPr>
            <w:tcW w:w="4421" w:type="dxa"/>
            <w:vMerge/>
            <w:tcMar>
              <w:left w:w="360" w:type="dxa"/>
            </w:tcMar>
            <w:vAlign w:val="bottom"/>
          </w:tcPr>
          <w:p w:rsidR="006D409C" w:rsidRDefault="006D409C" w:rsidP="00776643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6D409C" w:rsidRDefault="006D409C" w:rsidP="00776643">
            <w:pPr>
              <w:tabs>
                <w:tab w:val="left" w:pos="990"/>
              </w:tabs>
            </w:pPr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6C6627B0" wp14:editId="260D8440">
                      <wp:extent cx="227812" cy="311173"/>
                      <wp:effectExtent l="0" t="3810" r="0" b="0"/>
                      <wp:docPr id="3" name="Triángulo 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D409C" w:rsidRPr="00AF4EA4" w:rsidRDefault="006D409C" w:rsidP="006D409C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6627B0" id="Triángulo rectángulo 3" o:spid="_x0000_s1026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:rsidR="006D409C" w:rsidRPr="00AF4EA4" w:rsidRDefault="006D409C" w:rsidP="006D409C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9" w:type="dxa"/>
          </w:tcPr>
          <w:p w:rsidR="006D409C" w:rsidRPr="00036450" w:rsidRDefault="00D648B3" w:rsidP="00776643">
            <w:pPr>
              <w:rPr>
                <w:b/>
              </w:rPr>
            </w:pPr>
            <w:sdt>
              <w:sdtPr>
                <w:rPr>
                  <w:b/>
                </w:rPr>
                <w:id w:val="245614494"/>
                <w:placeholder>
                  <w:docPart w:val="AD14691210344F72869D6C45C24C8C41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b/>
                    <w:lang w:bidi="es-ES"/>
                  </w:rPr>
                  <w:t>[Nombre del centro educativo]</w:t>
                </w:r>
              </w:sdtContent>
            </w:sdt>
          </w:p>
          <w:p w:rsidR="006D409C" w:rsidRPr="00036450" w:rsidRDefault="00D648B3" w:rsidP="00776643">
            <w:pPr>
              <w:pStyle w:val="Fecha"/>
            </w:pPr>
            <w:sdt>
              <w:sdtPr>
                <w:id w:val="201059472"/>
                <w:placeholder>
                  <w:docPart w:val="0426CEA8894D4CC893DB57CDFEF1C95D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[Fecha de inicio]</w:t>
                </w:r>
              </w:sdtContent>
            </w:sdt>
            <w:r w:rsidR="006D409C" w:rsidRPr="00036450">
              <w:rPr>
                <w:lang w:bidi="es-ES"/>
              </w:rPr>
              <w:t xml:space="preserve"> - </w:t>
            </w:r>
            <w:sdt>
              <w:sdtPr>
                <w:id w:val="-1419934752"/>
                <w:placeholder>
                  <w:docPart w:val="0DE52F75C7F94E7785AF575A1320C369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[Fecha de finalización]</w:t>
                </w:r>
              </w:sdtContent>
            </w:sdt>
          </w:p>
          <w:p w:rsidR="006D409C" w:rsidRDefault="006D409C" w:rsidP="00776643">
            <w:r w:rsidRPr="00036450">
              <w:rPr>
                <w:lang w:bidi="es-ES"/>
              </w:rPr>
              <w:t>[Puede presumir de sus buenas notas y mencionar las recompensas y honores recibidos. No dude en comentar brevemente sus tareas actuales].</w:t>
            </w:r>
          </w:p>
          <w:p w:rsidR="006D409C" w:rsidRDefault="006D409C" w:rsidP="00776643"/>
          <w:p w:rsidR="006D409C" w:rsidRDefault="003E15B1" w:rsidP="00776643">
            <w:pPr>
              <w:rPr>
                <w:b/>
              </w:rPr>
            </w:pPr>
            <w:r>
              <w:rPr>
                <w:b/>
              </w:rPr>
              <w:t>Conocimientos:</w:t>
            </w:r>
          </w:p>
          <w:p w:rsidR="003E15B1" w:rsidRPr="00036450" w:rsidRDefault="003E15B1" w:rsidP="00776643">
            <w:pPr>
              <w:rPr>
                <w:b/>
              </w:rPr>
            </w:pPr>
            <w:r>
              <w:rPr>
                <w:b/>
              </w:rPr>
              <w:t>Ingles</w:t>
            </w:r>
          </w:p>
          <w:p w:rsidR="006D409C" w:rsidRPr="00036450" w:rsidRDefault="00D648B3" w:rsidP="00776643">
            <w:pPr>
              <w:pStyle w:val="Fecha"/>
            </w:pPr>
            <w:sdt>
              <w:sdtPr>
                <w:id w:val="-2093458329"/>
                <w:placeholder>
                  <w:docPart w:val="6622044FC5344F9CA0C746E45CB64B07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[Fecha de inicio]</w:t>
                </w:r>
              </w:sdtContent>
            </w:sdt>
            <w:r w:rsidR="006D409C" w:rsidRPr="00036450">
              <w:rPr>
                <w:lang w:bidi="es-ES"/>
              </w:rPr>
              <w:t xml:space="preserve"> - </w:t>
            </w:r>
            <w:sdt>
              <w:sdtPr>
                <w:id w:val="856245324"/>
                <w:placeholder>
                  <w:docPart w:val="B3552B0A1C17467893656F7AF1745B06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[Fecha de finalización]</w:t>
                </w:r>
              </w:sdtContent>
            </w:sdt>
          </w:p>
          <w:p w:rsidR="001237B9" w:rsidRDefault="001237B9" w:rsidP="00776643">
            <w:r>
              <w:t xml:space="preserve">Instituto – Nivel </w:t>
            </w:r>
            <w:r w:rsidR="003E15B1">
              <w:t>Inicial – PET Rendido 2020</w:t>
            </w:r>
          </w:p>
          <w:p w:rsidR="003E15B1" w:rsidRDefault="003E15B1" w:rsidP="00776643">
            <w:pPr>
              <w:rPr>
                <w:b/>
              </w:rPr>
            </w:pPr>
            <w:r w:rsidRPr="003E15B1">
              <w:rPr>
                <w:b/>
              </w:rPr>
              <w:t>Computación</w:t>
            </w:r>
          </w:p>
          <w:p w:rsidR="003E15B1" w:rsidRDefault="003E15B1" w:rsidP="00776643">
            <w:r>
              <w:t>Word – Excel</w:t>
            </w:r>
          </w:p>
          <w:p w:rsidR="006D409C" w:rsidRDefault="003E15B1" w:rsidP="00776643">
            <w:r w:rsidRPr="003E15B1">
              <w:t xml:space="preserve">Nivel Intermedio </w:t>
            </w:r>
          </w:p>
          <w:p w:rsidR="003E15B1" w:rsidRDefault="003E15B1" w:rsidP="00776643"/>
          <w:p w:rsidR="003E15B1" w:rsidRPr="003E15B1" w:rsidRDefault="003E15B1" w:rsidP="00776643"/>
        </w:tc>
      </w:tr>
      <w:tr w:rsidR="006D409C" w:rsidTr="00B8150E">
        <w:trPr>
          <w:trHeight w:val="1296"/>
        </w:trPr>
        <w:tc>
          <w:tcPr>
            <w:tcW w:w="4421" w:type="dxa"/>
            <w:vMerge w:val="restart"/>
            <w:tcMar>
              <w:left w:w="360" w:type="dxa"/>
            </w:tcMar>
            <w:vAlign w:val="bottom"/>
          </w:tcPr>
          <w:p w:rsidR="001237B9" w:rsidRPr="001237B9" w:rsidRDefault="001237B9" w:rsidP="001237B9">
            <w:pPr>
              <w:pStyle w:val="Ttulo"/>
              <w:rPr>
                <w:sz w:val="52"/>
              </w:rPr>
            </w:pPr>
            <w:bookmarkStart w:id="0" w:name="_GoBack"/>
            <w:bookmarkEnd w:id="0"/>
            <w:r w:rsidRPr="001237B9">
              <w:rPr>
                <w:sz w:val="52"/>
              </w:rPr>
              <w:t>Elisa fernandez</w:t>
            </w:r>
          </w:p>
          <w:p w:rsidR="006D409C" w:rsidRPr="005D47DE" w:rsidRDefault="006D409C" w:rsidP="005D47DE">
            <w:pPr>
              <w:pStyle w:val="Subttulo"/>
            </w:pPr>
          </w:p>
          <w:p w:rsidR="006D409C" w:rsidRPr="005D47DE" w:rsidRDefault="001237B9" w:rsidP="005D47DE">
            <w:pPr>
              <w:pStyle w:val="Ttulo2"/>
            </w:pPr>
            <w:r>
              <w:t>OBJETIVO</w:t>
            </w:r>
          </w:p>
          <w:p w:rsidR="006D409C" w:rsidRDefault="001237B9" w:rsidP="00A75FCE">
            <w:pPr>
              <w:pStyle w:val="Textodeperfil"/>
            </w:pPr>
            <w:r>
              <w:t>¿Para quién es el CV?</w:t>
            </w:r>
          </w:p>
          <w:p w:rsidR="001237B9" w:rsidRDefault="001237B9" w:rsidP="00A75FCE">
            <w:pPr>
              <w:pStyle w:val="Textodeperfil"/>
            </w:pPr>
            <w:r>
              <w:t>¿Qué puedo aportar a la empresa?</w:t>
            </w:r>
          </w:p>
          <w:p w:rsidR="001237B9" w:rsidRDefault="001237B9" w:rsidP="00A75FCE">
            <w:pPr>
              <w:pStyle w:val="Textodeperfil"/>
            </w:pPr>
            <w:r>
              <w:t>¿Qué estoy buscando?</w:t>
            </w:r>
          </w:p>
          <w:p w:rsidR="006D409C" w:rsidRDefault="006D409C" w:rsidP="005D47DE"/>
          <w:sdt>
            <w:sdtPr>
              <w:id w:val="-1954003311"/>
              <w:placeholder>
                <w:docPart w:val="527277C3F79043C4AD5AA63619708BF4"/>
              </w:placeholder>
              <w:temporary/>
              <w:showingPlcHdr/>
              <w15:appearance w15:val="hidden"/>
            </w:sdtPr>
            <w:sdtEndPr/>
            <w:sdtContent>
              <w:p w:rsidR="006D409C" w:rsidRDefault="006D409C" w:rsidP="005D47DE">
                <w:pPr>
                  <w:pStyle w:val="Ttulo2"/>
                </w:pPr>
                <w:r w:rsidRPr="005D47DE">
                  <w:rPr>
                    <w:rStyle w:val="Ttulo2Car"/>
                    <w:lang w:bidi="es-ES"/>
                  </w:rPr>
                  <w:t>CONTACTO</w:t>
                </w:r>
              </w:p>
            </w:sdtContent>
          </w:sdt>
          <w:p w:rsidR="006D409C" w:rsidRDefault="001237B9" w:rsidP="00A75FCE">
            <w:pPr>
              <w:pStyle w:val="Informacindecontacto"/>
            </w:pPr>
            <w:r>
              <w:t>02352-225252</w:t>
            </w:r>
          </w:p>
          <w:p w:rsidR="001237B9" w:rsidRDefault="001237B9" w:rsidP="00A75FCE">
            <w:pPr>
              <w:pStyle w:val="Informacindecontacto"/>
            </w:pPr>
            <w:r>
              <w:t>Opcional:</w:t>
            </w:r>
          </w:p>
          <w:p w:rsidR="001237B9" w:rsidRDefault="001237B9" w:rsidP="00A75FCE">
            <w:pPr>
              <w:pStyle w:val="Informacindecontacto"/>
            </w:pPr>
            <w:r>
              <w:t>02352-458415 (Madre)</w:t>
            </w:r>
          </w:p>
          <w:p w:rsidR="001237B9" w:rsidRPr="004D3011" w:rsidRDefault="001237B9" w:rsidP="00A75FCE">
            <w:pPr>
              <w:pStyle w:val="Informacindecontacto"/>
            </w:pPr>
          </w:p>
          <w:p w:rsidR="006D409C" w:rsidRDefault="001237B9" w:rsidP="00A75FCE">
            <w:pPr>
              <w:pStyle w:val="Informacindecontacto"/>
            </w:pPr>
            <w:r>
              <w:t>DIRECCION:</w:t>
            </w:r>
          </w:p>
          <w:p w:rsidR="006D409C" w:rsidRDefault="001237B9" w:rsidP="00A75FCE">
            <w:pPr>
              <w:pStyle w:val="Informacindecontacto"/>
            </w:pPr>
            <w:r>
              <w:t>Alpiste 78 - Chacabuco</w:t>
            </w:r>
          </w:p>
          <w:p w:rsidR="006D409C" w:rsidRDefault="006D409C" w:rsidP="005D47DE"/>
          <w:sdt>
            <w:sdtPr>
              <w:id w:val="-240260293"/>
              <w:placeholder>
                <w:docPart w:val="4ACF5ACDB3E5418B9722006E5FFCA74A"/>
              </w:placeholder>
              <w:temporary/>
              <w:showingPlcHdr/>
              <w15:appearance w15:val="hidden"/>
            </w:sdtPr>
            <w:sdtEndPr/>
            <w:sdtContent>
              <w:p w:rsidR="006D409C" w:rsidRDefault="006D409C" w:rsidP="00A75FCE">
                <w:pPr>
                  <w:pStyle w:val="Informacindecontacto"/>
                </w:pPr>
                <w:r w:rsidRPr="004D3011">
                  <w:rPr>
                    <w:lang w:bidi="es-ES"/>
                  </w:rPr>
                  <w:t>CORREO ELECTRÓNICO:</w:t>
                </w:r>
              </w:p>
            </w:sdtContent>
          </w:sdt>
          <w:p w:rsidR="006D409C" w:rsidRDefault="001237B9" w:rsidP="005D47DE">
            <w:hyperlink r:id="rId11" w:history="1">
              <w:r w:rsidRPr="00292C9B">
                <w:rPr>
                  <w:rStyle w:val="Hipervnculo"/>
                </w:rPr>
                <w:t>seamosserios@gmail.com</w:t>
              </w:r>
            </w:hyperlink>
          </w:p>
          <w:p w:rsidR="001237B9" w:rsidRDefault="001237B9" w:rsidP="005D47DE"/>
          <w:p w:rsidR="001237B9" w:rsidRDefault="001237B9" w:rsidP="005D47DE">
            <w:r>
              <w:t>LINKEDIN:</w:t>
            </w:r>
          </w:p>
          <w:p w:rsidR="001237B9" w:rsidRDefault="001237B9" w:rsidP="005D47DE">
            <w:r>
              <w:t xml:space="preserve">No cuesta nada subir el CV en la red. </w:t>
            </w:r>
          </w:p>
        </w:tc>
        <w:tc>
          <w:tcPr>
            <w:tcW w:w="504" w:type="dxa"/>
            <w:shd w:val="clear" w:color="auto" w:fill="31521B" w:themeFill="accent2" w:themeFillShade="80"/>
          </w:tcPr>
          <w:p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9" w:type="dxa"/>
            <w:shd w:val="clear" w:color="auto" w:fill="31521B" w:themeFill="accent2" w:themeFillShade="80"/>
            <w:vAlign w:val="center"/>
          </w:tcPr>
          <w:sdt>
            <w:sdtPr>
              <w:id w:val="1001553383"/>
              <w:placeholder>
                <w:docPart w:val="43B2969A19514C959C0FBD2C3707946B"/>
              </w:placeholder>
              <w:temporary/>
              <w:showingPlcHdr/>
              <w15:appearance w15:val="hidden"/>
            </w:sdtPr>
            <w:sdtEndPr/>
            <w:sdtContent>
              <w:p w:rsidR="006D409C" w:rsidRDefault="006D409C" w:rsidP="00776643">
                <w:pPr>
                  <w:pStyle w:val="Ttulo1"/>
                  <w:rPr>
                    <w:b/>
                  </w:rPr>
                </w:pPr>
                <w:r w:rsidRPr="00036450">
                  <w:rPr>
                    <w:lang w:bidi="es-ES"/>
                  </w:rPr>
                  <w:t>EXPERIENCIA LABORAL</w:t>
                </w:r>
              </w:p>
            </w:sdtContent>
          </w:sdt>
        </w:tc>
      </w:tr>
      <w:tr w:rsidR="006D409C" w:rsidTr="00707409">
        <w:trPr>
          <w:trHeight w:val="2133"/>
        </w:trPr>
        <w:tc>
          <w:tcPr>
            <w:tcW w:w="4421" w:type="dxa"/>
            <w:vMerge/>
            <w:vAlign w:val="bottom"/>
          </w:tcPr>
          <w:p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6D409C" w:rsidRDefault="00F56513" w:rsidP="00776643">
            <w:pPr>
              <w:tabs>
                <w:tab w:val="left" w:pos="990"/>
              </w:tabs>
            </w:pPr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6F9741B8" wp14:editId="18C13212">
                      <wp:extent cx="227812" cy="311173"/>
                      <wp:effectExtent l="0" t="3810" r="0" b="0"/>
                      <wp:docPr id="6" name="Triángulo 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6513" w:rsidRPr="00AF4EA4" w:rsidRDefault="00F56513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9741B8" id="_x0000_s1027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:rsidR="00F56513" w:rsidRPr="00AF4EA4" w:rsidRDefault="00F56513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9" w:type="dxa"/>
          </w:tcPr>
          <w:p w:rsidR="006D409C" w:rsidRDefault="00D648B3" w:rsidP="00776643">
            <w:pPr>
              <w:rPr>
                <w:bCs/>
              </w:rPr>
            </w:pPr>
            <w:sdt>
              <w:sdtPr>
                <w:rPr>
                  <w:b/>
                </w:rPr>
                <w:id w:val="-1315797015"/>
                <w:placeholder>
                  <w:docPart w:val="B0C8974723054B8E96D272B80FF5618E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b/>
                    <w:lang w:bidi="es-ES"/>
                  </w:rPr>
                  <w:t>[NOMBRE DE LA COMPAÑÍA]</w:t>
                </w:r>
              </w:sdtContent>
            </w:sdt>
            <w:r w:rsidR="001112D2">
              <w:rPr>
                <w:lang w:bidi="es-ES"/>
              </w:rPr>
              <w:t xml:space="preserve"> </w:t>
            </w:r>
            <w:sdt>
              <w:sdtPr>
                <w:rPr>
                  <w:b/>
                </w:rPr>
                <w:id w:val="-1167319978"/>
                <w:placeholder>
                  <w:docPart w:val="E21C1DA520DB4535AF31CD02C97C11B1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/>
                </w:rPr>
              </w:sdtEndPr>
              <w:sdtContent>
                <w:r w:rsidR="006D409C" w:rsidRPr="00036450">
                  <w:rPr>
                    <w:b/>
                    <w:lang w:bidi="es-ES"/>
                  </w:rPr>
                  <w:t>[PUESTO]</w:t>
                </w:r>
              </w:sdtContent>
            </w:sdt>
          </w:p>
          <w:p w:rsidR="006D409C" w:rsidRPr="00036450" w:rsidRDefault="00D648B3" w:rsidP="00776643">
            <w:sdt>
              <w:sdtPr>
                <w:id w:val="157580464"/>
                <w:placeholder>
                  <w:docPart w:val="56C902D105E344EE83DCFA824ADADA3A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[Fecha de inicio]</w:t>
                </w:r>
              </w:sdtContent>
            </w:sdt>
            <w:r w:rsidR="006D409C" w:rsidRPr="00036450">
              <w:rPr>
                <w:lang w:bidi="es-ES"/>
              </w:rPr>
              <w:t>-</w:t>
            </w:r>
            <w:sdt>
              <w:sdtPr>
                <w:id w:val="-1101104884"/>
                <w:placeholder>
                  <w:docPart w:val="26DFC02E30514B0DB586E013BBCF8338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[Fecha de finalización]</w:t>
                </w:r>
              </w:sdtContent>
            </w:sdt>
          </w:p>
          <w:p w:rsidR="006D409C" w:rsidRDefault="00D648B3" w:rsidP="00776643">
            <w:sdt>
              <w:sdtPr>
                <w:id w:val="2029511879"/>
                <w:placeholder>
                  <w:docPart w:val="D2DCF4CABB9B4A00A634EA38F6C43210"/>
                </w:placeholder>
                <w:temporary/>
                <w:showingPlcHdr/>
                <w15:appearance w15:val="hidden"/>
              </w:sdtPr>
              <w:sdtEndPr/>
              <w:sdtContent>
                <w:r w:rsidR="006D409C" w:rsidRPr="00036450">
                  <w:rPr>
                    <w:lang w:bidi="es-ES"/>
                  </w:rPr>
                  <w:t>[Describa sus responsabilidades y logros recalcando el</w:t>
                </w:r>
                <w:r w:rsidR="001112D2">
                  <w:rPr>
                    <w:lang w:bidi="es-ES"/>
                  </w:rPr>
                  <w:t> </w:t>
                </w:r>
                <w:r w:rsidR="006D409C" w:rsidRPr="00036450">
                  <w:rPr>
                    <w:lang w:bidi="es-ES"/>
                  </w:rPr>
                  <w:t>impacto y</w:t>
                </w:r>
                <w:r w:rsidR="001112D2">
                  <w:rPr>
                    <w:lang w:bidi="es-ES"/>
                  </w:rPr>
                  <w:t> </w:t>
                </w:r>
                <w:r w:rsidR="006D409C" w:rsidRPr="00036450">
                  <w:rPr>
                    <w:lang w:bidi="es-ES"/>
                  </w:rPr>
                  <w:t>los</w:t>
                </w:r>
                <w:r w:rsidR="001112D2">
                  <w:rPr>
                    <w:lang w:bidi="es-ES"/>
                  </w:rPr>
                  <w:t> </w:t>
                </w:r>
                <w:r w:rsidR="006D409C" w:rsidRPr="00036450">
                  <w:rPr>
                    <w:lang w:bidi="es-ES"/>
                  </w:rPr>
                  <w:t>resultados conseguidos. Puede poner ejemplos, pero sea breve.]</w:t>
                </w:r>
              </w:sdtContent>
            </w:sdt>
            <w:r w:rsidR="006D409C" w:rsidRPr="00036450">
              <w:rPr>
                <w:lang w:bidi="es-ES"/>
              </w:rPr>
              <w:t xml:space="preserve"> </w:t>
            </w:r>
          </w:p>
          <w:p w:rsidR="006D409C" w:rsidRDefault="006D409C" w:rsidP="005D47DE"/>
        </w:tc>
      </w:tr>
      <w:tr w:rsidR="006D409C" w:rsidTr="00B8150E">
        <w:trPr>
          <w:trHeight w:val="1282"/>
        </w:trPr>
        <w:tc>
          <w:tcPr>
            <w:tcW w:w="4421" w:type="dxa"/>
            <w:vMerge/>
            <w:vAlign w:val="bottom"/>
          </w:tcPr>
          <w:p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shd w:val="clear" w:color="auto" w:fill="31521B" w:themeFill="accent2" w:themeFillShade="80"/>
          </w:tcPr>
          <w:p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9" w:type="dxa"/>
            <w:shd w:val="clear" w:color="auto" w:fill="31521B" w:themeFill="accent2" w:themeFillShade="80"/>
            <w:vAlign w:val="center"/>
          </w:tcPr>
          <w:p w:rsidR="006D409C" w:rsidRDefault="003E15B1" w:rsidP="00776643">
            <w:pPr>
              <w:pStyle w:val="Ttulo1"/>
              <w:rPr>
                <w:b/>
              </w:rPr>
            </w:pPr>
            <w:r>
              <w:t>competencias</w:t>
            </w:r>
          </w:p>
        </w:tc>
      </w:tr>
      <w:tr w:rsidR="00707409" w:rsidTr="00F56513">
        <w:trPr>
          <w:trHeight w:val="2160"/>
        </w:trPr>
        <w:tc>
          <w:tcPr>
            <w:tcW w:w="4421" w:type="dxa"/>
            <w:vMerge/>
            <w:tcBorders>
              <w:bottom w:val="nil"/>
            </w:tcBorders>
            <w:vAlign w:val="bottom"/>
          </w:tcPr>
          <w:p w:rsidR="00707409" w:rsidRDefault="00707409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707409" w:rsidRDefault="00707409" w:rsidP="00776643">
            <w:pPr>
              <w:tabs>
                <w:tab w:val="left" w:pos="990"/>
              </w:tabs>
              <w:rPr>
                <w:noProof/>
                <w:lang w:bidi="es-ES"/>
              </w:rPr>
            </w:pPr>
          </w:p>
        </w:tc>
        <w:tc>
          <w:tcPr>
            <w:tcW w:w="6619" w:type="dxa"/>
            <w:tcBorders>
              <w:bottom w:val="nil"/>
            </w:tcBorders>
            <w:vAlign w:val="bottom"/>
          </w:tcPr>
          <w:p w:rsidR="00707409" w:rsidRDefault="00707409" w:rsidP="00707409">
            <w:pPr>
              <w:tabs>
                <w:tab w:val="left" w:pos="585"/>
              </w:tabs>
              <w:rPr>
                <w:noProof/>
                <w:color w:val="000000" w:themeColor="text1"/>
                <w:lang w:bidi="es-ES"/>
              </w:rPr>
            </w:pPr>
            <w:r>
              <w:rPr>
                <w:noProof/>
                <w:color w:val="000000" w:themeColor="text1"/>
                <w:lang w:bidi="es-ES"/>
              </w:rPr>
              <w:t>Trabajo en equipo: Juego al Hockey en el Club Social desde 2.017, aprendi la importancia de priorizar e la obtención de resultados grupales por encima de los individuales.</w:t>
            </w:r>
          </w:p>
          <w:p w:rsidR="00707409" w:rsidRDefault="00707409" w:rsidP="00707409">
            <w:pPr>
              <w:tabs>
                <w:tab w:val="left" w:pos="585"/>
              </w:tabs>
              <w:rPr>
                <w:noProof/>
                <w:color w:val="000000" w:themeColor="text1"/>
                <w:lang w:bidi="es-ES"/>
              </w:rPr>
            </w:pPr>
          </w:p>
          <w:p w:rsidR="00707409" w:rsidRDefault="00707409" w:rsidP="00707409">
            <w:pPr>
              <w:tabs>
                <w:tab w:val="left" w:pos="585"/>
              </w:tabs>
              <w:rPr>
                <w:noProof/>
                <w:color w:val="000000" w:themeColor="text1"/>
                <w:lang w:bidi="es-ES"/>
              </w:rPr>
            </w:pPr>
            <w:r>
              <w:rPr>
                <w:noProof/>
                <w:color w:val="000000" w:themeColor="text1"/>
                <w:lang w:bidi="es-ES"/>
              </w:rPr>
              <w:t>Responsabilidad: Atención del Kiosko del Centro de Estudiantes de mi Colegio durante el 2.019.</w:t>
            </w:r>
          </w:p>
          <w:p w:rsidR="00707409" w:rsidRDefault="00707409" w:rsidP="00707409">
            <w:pPr>
              <w:tabs>
                <w:tab w:val="left" w:pos="585"/>
              </w:tabs>
              <w:rPr>
                <w:noProof/>
                <w:color w:val="000000" w:themeColor="text1"/>
                <w:lang w:bidi="es-ES"/>
              </w:rPr>
            </w:pPr>
          </w:p>
          <w:p w:rsidR="00707409" w:rsidRPr="00B90CEF" w:rsidRDefault="00707409" w:rsidP="00707409">
            <w:pPr>
              <w:tabs>
                <w:tab w:val="left" w:pos="585"/>
              </w:tabs>
              <w:rPr>
                <w:noProof/>
                <w:color w:val="000000" w:themeColor="text1"/>
                <w:lang w:bidi="es-ES"/>
              </w:rPr>
            </w:pPr>
            <w:r>
              <w:rPr>
                <w:noProof/>
                <w:color w:val="000000" w:themeColor="text1"/>
                <w:lang w:bidi="es-ES"/>
              </w:rPr>
              <w:t xml:space="preserve">Hablar en Público: Forme parte del equipo de debates de la escuela en la competencia de Fiscales en la UCA en marzo 2019. </w:t>
            </w:r>
          </w:p>
        </w:tc>
      </w:tr>
      <w:tr w:rsidR="006D409C" w:rsidTr="00F56513">
        <w:trPr>
          <w:trHeight w:val="2160"/>
        </w:trPr>
        <w:tc>
          <w:tcPr>
            <w:tcW w:w="4421" w:type="dxa"/>
            <w:vMerge/>
            <w:tcBorders>
              <w:bottom w:val="nil"/>
            </w:tcBorders>
            <w:vAlign w:val="bottom"/>
          </w:tcPr>
          <w:p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50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6D409C" w:rsidRDefault="00F56513" w:rsidP="00776643">
            <w:pPr>
              <w:tabs>
                <w:tab w:val="left" w:pos="990"/>
              </w:tabs>
            </w:pPr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46AAAAB0" wp14:editId="1C630D16">
                      <wp:extent cx="227812" cy="311173"/>
                      <wp:effectExtent l="0" t="3810" r="0" b="0"/>
                      <wp:docPr id="5" name="Triángulo 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56513" w:rsidRPr="00AF4EA4" w:rsidRDefault="00F56513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AAAAB0" id="_x0000_s1028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:rsidR="00F56513" w:rsidRPr="00AF4EA4" w:rsidRDefault="00F56513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19" w:type="dxa"/>
            <w:tcBorders>
              <w:bottom w:val="nil"/>
            </w:tcBorders>
            <w:vAlign w:val="bottom"/>
          </w:tcPr>
          <w:p w:rsidR="006D409C" w:rsidRDefault="006D409C" w:rsidP="00707409">
            <w:pPr>
              <w:tabs>
                <w:tab w:val="left" w:pos="585"/>
              </w:tabs>
              <w:rPr>
                <w:b/>
              </w:rPr>
            </w:pPr>
            <w:r w:rsidRPr="00B90CEF">
              <w:rPr>
                <w:noProof/>
                <w:color w:val="000000" w:themeColor="text1"/>
                <w:lang w:bidi="es-ES"/>
              </w:rPr>
              <w:drawing>
                <wp:inline distT="0" distB="0" distL="0" distR="0" wp14:anchorId="1EF9D518" wp14:editId="1DD93057">
                  <wp:extent cx="3756660" cy="1524000"/>
                  <wp:effectExtent l="0" t="0" r="0" b="0"/>
                  <wp:docPr id="12" name="Gráfico 12" descr="gráfico de aptitudes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153B84" w:rsidRDefault="00153B84" w:rsidP="005D47DE"/>
    <w:sectPr w:rsidR="00153B84" w:rsidSect="00B8150E">
      <w:headerReference w:type="default" r:id="rId13"/>
      <w:pgSz w:w="11906" w:h="16838" w:code="9"/>
      <w:pgMar w:top="720" w:right="360" w:bottom="72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8B3" w:rsidRDefault="00D648B3" w:rsidP="00C51CF5">
      <w:r>
        <w:separator/>
      </w:r>
    </w:p>
  </w:endnote>
  <w:endnote w:type="continuationSeparator" w:id="0">
    <w:p w:rsidR="00D648B3" w:rsidRDefault="00D648B3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8B3" w:rsidRDefault="00D648B3" w:rsidP="00C51CF5">
      <w:r>
        <w:separator/>
      </w:r>
    </w:p>
  </w:footnote>
  <w:footnote w:type="continuationSeparator" w:id="0">
    <w:p w:rsidR="00D648B3" w:rsidRDefault="00D648B3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CF5" w:rsidRDefault="00F56513">
    <w:pPr>
      <w:pStyle w:val="Encabezado"/>
    </w:pPr>
    <w:r>
      <w:rPr>
        <w:noProof/>
        <w:lang w:bidi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FC7B1B" wp14:editId="7F0BAAAB">
              <wp:simplePos x="0" y="0"/>
              <wp:positionH relativeFrom="page">
                <wp:posOffset>228600</wp:posOffset>
              </wp:positionH>
              <wp:positionV relativeFrom="page">
                <wp:posOffset>314325</wp:posOffset>
              </wp:positionV>
              <wp:extent cx="3005070" cy="9925050"/>
              <wp:effectExtent l="0" t="0" r="5080" b="0"/>
              <wp:wrapNone/>
              <wp:docPr id="4" name="Entrada manu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92505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1796B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Entrada manual 4" o:spid="_x0000_s1026" type="#_x0000_t118" style="position:absolute;margin-left:18pt;margin-top:24.75pt;width:236.6pt;height:781.5pt;z-index:-251657216;visibility:visible;mso-wrap-style:square;mso-width-percent:405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5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" fillcolor="#eaf4d7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990A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B9"/>
    <w:rsid w:val="000521EF"/>
    <w:rsid w:val="000A545F"/>
    <w:rsid w:val="000F3BEA"/>
    <w:rsid w:val="0010314C"/>
    <w:rsid w:val="001112D2"/>
    <w:rsid w:val="001237B9"/>
    <w:rsid w:val="00136262"/>
    <w:rsid w:val="00153B84"/>
    <w:rsid w:val="00161AC5"/>
    <w:rsid w:val="00196AAB"/>
    <w:rsid w:val="001A4D1A"/>
    <w:rsid w:val="001B0B3D"/>
    <w:rsid w:val="003B0DB8"/>
    <w:rsid w:val="003E15B1"/>
    <w:rsid w:val="00431999"/>
    <w:rsid w:val="00443E2D"/>
    <w:rsid w:val="00572086"/>
    <w:rsid w:val="00597871"/>
    <w:rsid w:val="005D47DE"/>
    <w:rsid w:val="005F364E"/>
    <w:rsid w:val="0062123A"/>
    <w:rsid w:val="00635EF0"/>
    <w:rsid w:val="00646E75"/>
    <w:rsid w:val="00663587"/>
    <w:rsid w:val="006D409C"/>
    <w:rsid w:val="006F774F"/>
    <w:rsid w:val="00707409"/>
    <w:rsid w:val="00776643"/>
    <w:rsid w:val="00797579"/>
    <w:rsid w:val="007D0F5B"/>
    <w:rsid w:val="00882E29"/>
    <w:rsid w:val="008F290E"/>
    <w:rsid w:val="00936719"/>
    <w:rsid w:val="00942045"/>
    <w:rsid w:val="00942E41"/>
    <w:rsid w:val="00964B9F"/>
    <w:rsid w:val="009F215D"/>
    <w:rsid w:val="00A73BCA"/>
    <w:rsid w:val="00A75FCE"/>
    <w:rsid w:val="00AC5509"/>
    <w:rsid w:val="00AF4EA4"/>
    <w:rsid w:val="00B0669D"/>
    <w:rsid w:val="00B8150E"/>
    <w:rsid w:val="00B90CEF"/>
    <w:rsid w:val="00B95D4D"/>
    <w:rsid w:val="00C51CF5"/>
    <w:rsid w:val="00C93D20"/>
    <w:rsid w:val="00CA407F"/>
    <w:rsid w:val="00D00A30"/>
    <w:rsid w:val="00D648B3"/>
    <w:rsid w:val="00D8438A"/>
    <w:rsid w:val="00DC71AE"/>
    <w:rsid w:val="00E55D74"/>
    <w:rsid w:val="00E774C3"/>
    <w:rsid w:val="00E8541C"/>
    <w:rsid w:val="00F2249D"/>
    <w:rsid w:val="00F56513"/>
    <w:rsid w:val="00FC5CD1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EE5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qFormat/>
    <w:rsid w:val="001112D2"/>
    <w:pPr>
      <w:ind w:right="360"/>
    </w:pPr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43E2D"/>
    <w:pPr>
      <w:keepNext/>
      <w:keepLines/>
      <w:pBdr>
        <w:bottom w:val="single" w:sz="8" w:space="1" w:color="99CB38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C661A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nfasis">
    <w:name w:val="Emphasis"/>
    <w:basedOn w:val="Fuentedeprrafopredeter"/>
    <w:uiPriority w:val="11"/>
    <w:semiHidden/>
    <w:qFormat/>
    <w:rsid w:val="00B90CEF"/>
    <w:rPr>
      <w:i/>
      <w:iCs/>
    </w:rPr>
  </w:style>
  <w:style w:type="paragraph" w:styleId="Prrafodelista">
    <w:name w:val="List Paragraph"/>
    <w:basedOn w:val="Normal"/>
    <w:uiPriority w:val="34"/>
    <w:semiHidden/>
    <w:qFormat/>
    <w:rsid w:val="003B0DB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53B84"/>
  </w:style>
  <w:style w:type="paragraph" w:styleId="Piedepgina">
    <w:name w:val="footer"/>
    <w:basedOn w:val="Normal"/>
    <w:link w:val="PiedepginaC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72086"/>
    <w:rPr>
      <w:sz w:val="2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2086"/>
    <w:rPr>
      <w:rFonts w:asciiTheme="majorHAnsi" w:eastAsiaTheme="majorEastAsia" w:hAnsiTheme="majorHAnsi" w:cstheme="majorBidi"/>
      <w:color w:val="4C661A" w:themeColor="accent1" w:themeShade="7F"/>
      <w:sz w:val="22"/>
    </w:rPr>
  </w:style>
  <w:style w:type="paragraph" w:styleId="Fecha">
    <w:name w:val="Date"/>
    <w:basedOn w:val="Normal"/>
    <w:next w:val="Normal"/>
    <w:link w:val="FechaCar"/>
    <w:uiPriority w:val="99"/>
    <w:rsid w:val="00C51CF5"/>
    <w:rPr>
      <w:sz w:val="18"/>
      <w:szCs w:val="22"/>
    </w:rPr>
  </w:style>
  <w:style w:type="character" w:customStyle="1" w:styleId="FechaCar">
    <w:name w:val="Fecha Car"/>
    <w:basedOn w:val="Fuentedeprrafopredeter"/>
    <w:link w:val="Fecha"/>
    <w:uiPriority w:val="99"/>
    <w:rsid w:val="00C51CF5"/>
    <w:rPr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AC5509"/>
    <w:rPr>
      <w:color w:val="31521B" w:themeColor="accent2" w:themeShade="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51CF5"/>
    <w:rPr>
      <w:color w:val="808080"/>
    </w:rPr>
  </w:style>
  <w:style w:type="paragraph" w:styleId="Subttulo">
    <w:name w:val="Subtitle"/>
    <w:basedOn w:val="Normal"/>
    <w:next w:val="Normal"/>
    <w:link w:val="SubttuloC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tuloCar">
    <w:name w:val="Subtítulo Car"/>
    <w:basedOn w:val="Fuentedeprrafopredeter"/>
    <w:link w:val="Subttulo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Ttulo1Car">
    <w:name w:val="Título 1 Car"/>
    <w:basedOn w:val="Fuentedeprrafopredeter"/>
    <w:link w:val="Ttulo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styleId="Mencinsinresolver">
    <w:name w:val="Unresolved Mention"/>
    <w:basedOn w:val="Fuentedeprrafopredeter"/>
    <w:uiPriority w:val="99"/>
    <w:semiHidden/>
    <w:rsid w:val="005D47DE"/>
    <w:rPr>
      <w:color w:val="808080"/>
      <w:shd w:val="clear" w:color="auto" w:fill="E6E6E6"/>
    </w:rPr>
  </w:style>
  <w:style w:type="paragraph" w:customStyle="1" w:styleId="Textodeperfil">
    <w:name w:val="Texto de perfil"/>
    <w:basedOn w:val="Normal"/>
    <w:qFormat/>
    <w:rsid w:val="00443E2D"/>
  </w:style>
  <w:style w:type="paragraph" w:customStyle="1" w:styleId="Informacindecontacto">
    <w:name w:val="Información de contacto"/>
    <w:basedOn w:val="Normal"/>
    <w:qFormat/>
    <w:rsid w:val="0044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amosserios@gmail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10\AppData\Roaming\Microsoft\Templates\Curr&#237;culum%20v&#237;tae%20con%20cubo%20verde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25087710892123"/>
          <c:y val="0"/>
          <c:w val="0.80138048159801523"/>
          <c:h val="0.97755511811023621"/>
        </c:manualLayout>
      </c:layout>
      <c:barChart>
        <c:barDir val="bar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60"/>
        <c:axId val="510443647"/>
        <c:axId val="510551375"/>
      </c:barChart>
      <c:catAx>
        <c:axId val="510443647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0551375"/>
        <c:crosses val="autoZero"/>
        <c:auto val="1"/>
        <c:lblAlgn val="ctr"/>
        <c:lblOffset val="100"/>
        <c:noMultiLvlLbl val="0"/>
      </c:catAx>
      <c:valAx>
        <c:axId val="510551375"/>
        <c:scaling>
          <c:orientation val="minMax"/>
          <c:max val="1"/>
        </c:scaling>
        <c:delete val="1"/>
        <c:axPos val="b"/>
        <c:numFmt formatCode="0.00%" sourceLinked="0"/>
        <c:majorTickMark val="none"/>
        <c:minorTickMark val="none"/>
        <c:tickLblPos val="nextTo"/>
        <c:crossAx val="510443647"/>
        <c:crosses val="autoZero"/>
        <c:crossBetween val="between"/>
        <c:majorUnit val="0.25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99320C56574276B1CB0DE3D6B17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B94A-5C5C-4299-8046-C33D561AF3D7}"/>
      </w:docPartPr>
      <w:docPartBody>
        <w:p w:rsidR="00000000" w:rsidRDefault="000C2B6C">
          <w:pPr>
            <w:pStyle w:val="9299320C56574276B1CB0DE3D6B179BB"/>
          </w:pPr>
          <w:r w:rsidRPr="00036450">
            <w:rPr>
              <w:lang w:bidi="es-ES"/>
            </w:rPr>
            <w:t>EDUCACIÓN</w:t>
          </w:r>
        </w:p>
      </w:docPartBody>
    </w:docPart>
    <w:docPart>
      <w:docPartPr>
        <w:name w:val="AD14691210344F72869D6C45C24C8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F92D-3570-44E5-ACC6-EABA38335FC8}"/>
      </w:docPartPr>
      <w:docPartBody>
        <w:p w:rsidR="00000000" w:rsidRDefault="000C2B6C">
          <w:pPr>
            <w:pStyle w:val="AD14691210344F72869D6C45C24C8C41"/>
          </w:pPr>
          <w:r w:rsidRPr="00036450">
            <w:rPr>
              <w:b/>
              <w:lang w:bidi="es-ES"/>
            </w:rPr>
            <w:t>[Nombre del centro educativo]</w:t>
          </w:r>
        </w:p>
      </w:docPartBody>
    </w:docPart>
    <w:docPart>
      <w:docPartPr>
        <w:name w:val="0426CEA8894D4CC893DB57CDFEF1C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4E134-5232-475B-AA1B-84B20C8BE9AF}"/>
      </w:docPartPr>
      <w:docPartBody>
        <w:p w:rsidR="00000000" w:rsidRDefault="000C2B6C">
          <w:pPr>
            <w:pStyle w:val="0426CEA8894D4CC893DB57CDFEF1C95D"/>
          </w:pPr>
          <w:r w:rsidRPr="00036450">
            <w:rPr>
              <w:lang w:bidi="es-ES"/>
            </w:rPr>
            <w:t>[Fecha de inicio]</w:t>
          </w:r>
        </w:p>
      </w:docPartBody>
    </w:docPart>
    <w:docPart>
      <w:docPartPr>
        <w:name w:val="0DE52F75C7F94E7785AF575A1320C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942FC-4EED-43C9-9AA8-6696C842B96F}"/>
      </w:docPartPr>
      <w:docPartBody>
        <w:p w:rsidR="00000000" w:rsidRDefault="000C2B6C">
          <w:pPr>
            <w:pStyle w:val="0DE52F75C7F94E7785AF575A1320C369"/>
          </w:pPr>
          <w:r w:rsidRPr="00036450">
            <w:rPr>
              <w:lang w:bidi="es-ES"/>
            </w:rPr>
            <w:t>[Fecha de finalización]</w:t>
          </w:r>
        </w:p>
      </w:docPartBody>
    </w:docPart>
    <w:docPart>
      <w:docPartPr>
        <w:name w:val="6622044FC5344F9CA0C746E45CB64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41511-04B6-4D9E-95C0-38E0E6D99DFF}"/>
      </w:docPartPr>
      <w:docPartBody>
        <w:p w:rsidR="00000000" w:rsidRDefault="000C2B6C">
          <w:pPr>
            <w:pStyle w:val="6622044FC5344F9CA0C746E45CB64B07"/>
          </w:pPr>
          <w:r w:rsidRPr="00036450">
            <w:rPr>
              <w:lang w:bidi="es-ES"/>
            </w:rPr>
            <w:t>[Fecha de inicio]</w:t>
          </w:r>
        </w:p>
      </w:docPartBody>
    </w:docPart>
    <w:docPart>
      <w:docPartPr>
        <w:name w:val="B3552B0A1C17467893656F7AF1745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4D368-2B56-4522-BB9F-E1949A90C648}"/>
      </w:docPartPr>
      <w:docPartBody>
        <w:p w:rsidR="00000000" w:rsidRDefault="000C2B6C">
          <w:pPr>
            <w:pStyle w:val="B3552B0A1C17467893656F7AF1745B06"/>
          </w:pPr>
          <w:r w:rsidRPr="00036450">
            <w:rPr>
              <w:lang w:bidi="es-ES"/>
            </w:rPr>
            <w:t>[Fecha de finalización]</w:t>
          </w:r>
        </w:p>
      </w:docPartBody>
    </w:docPart>
    <w:docPart>
      <w:docPartPr>
        <w:name w:val="527277C3F79043C4AD5AA63619708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DBC62-398E-4B95-A9E5-0CB29C2C86D7}"/>
      </w:docPartPr>
      <w:docPartBody>
        <w:p w:rsidR="00000000" w:rsidRDefault="000C2B6C">
          <w:pPr>
            <w:pStyle w:val="527277C3F79043C4AD5AA63619708BF4"/>
          </w:pPr>
          <w:r w:rsidRPr="005D47DE">
            <w:rPr>
              <w:rStyle w:val="Ttulo2Car"/>
              <w:lang w:bidi="es-ES"/>
            </w:rPr>
            <w:t>CONTACTO</w:t>
          </w:r>
        </w:p>
      </w:docPartBody>
    </w:docPart>
    <w:docPart>
      <w:docPartPr>
        <w:name w:val="4ACF5ACDB3E5418B9722006E5FFC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5ADBA-60A1-4CDC-A4E6-55129094F868}"/>
      </w:docPartPr>
      <w:docPartBody>
        <w:p w:rsidR="00000000" w:rsidRDefault="000C2B6C">
          <w:pPr>
            <w:pStyle w:val="4ACF5ACDB3E5418B9722006E5FFCA74A"/>
          </w:pPr>
          <w:r w:rsidRPr="004D3011">
            <w:rPr>
              <w:lang w:bidi="es-ES"/>
            </w:rPr>
            <w:t>CORREO ELECTRÓNICO:</w:t>
          </w:r>
        </w:p>
      </w:docPartBody>
    </w:docPart>
    <w:docPart>
      <w:docPartPr>
        <w:name w:val="43B2969A19514C959C0FBD2C37079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877E0-D3BD-44C8-8F9F-E3D126CE9F60}"/>
      </w:docPartPr>
      <w:docPartBody>
        <w:p w:rsidR="00000000" w:rsidRDefault="000C2B6C">
          <w:pPr>
            <w:pStyle w:val="43B2969A19514C959C0FBD2C3707946B"/>
          </w:pPr>
          <w:r w:rsidRPr="00036450">
            <w:rPr>
              <w:lang w:bidi="es-ES"/>
            </w:rPr>
            <w:t>EXPERIENCIA LABORAL</w:t>
          </w:r>
        </w:p>
      </w:docPartBody>
    </w:docPart>
    <w:docPart>
      <w:docPartPr>
        <w:name w:val="B0C8974723054B8E96D272B80FF56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4C572-C855-4A8D-988C-7EF2FF690230}"/>
      </w:docPartPr>
      <w:docPartBody>
        <w:p w:rsidR="00000000" w:rsidRDefault="000C2B6C">
          <w:pPr>
            <w:pStyle w:val="B0C8974723054B8E96D272B80FF5618E"/>
          </w:pPr>
          <w:r w:rsidRPr="00036450">
            <w:rPr>
              <w:b/>
              <w:lang w:bidi="es-ES"/>
            </w:rPr>
            <w:t>[NOMBRE DE LA COMPAÑÍA]</w:t>
          </w:r>
        </w:p>
      </w:docPartBody>
    </w:docPart>
    <w:docPart>
      <w:docPartPr>
        <w:name w:val="E21C1DA520DB4535AF31CD02C97C1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D3E56-D1FE-4C8D-8327-879F3DC31AE4}"/>
      </w:docPartPr>
      <w:docPartBody>
        <w:p w:rsidR="00000000" w:rsidRDefault="000C2B6C">
          <w:pPr>
            <w:pStyle w:val="E21C1DA520DB4535AF31CD02C97C11B1"/>
          </w:pPr>
          <w:r w:rsidRPr="00036450">
            <w:rPr>
              <w:b/>
              <w:lang w:bidi="es-ES"/>
            </w:rPr>
            <w:t>[PUESTO]</w:t>
          </w:r>
        </w:p>
      </w:docPartBody>
    </w:docPart>
    <w:docPart>
      <w:docPartPr>
        <w:name w:val="56C902D105E344EE83DCFA824ADAD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8FD12-2095-4A3E-BC57-0B665A945D94}"/>
      </w:docPartPr>
      <w:docPartBody>
        <w:p w:rsidR="00000000" w:rsidRDefault="000C2B6C">
          <w:pPr>
            <w:pStyle w:val="56C902D105E344EE83DCFA824ADADA3A"/>
          </w:pPr>
          <w:r w:rsidRPr="00036450">
            <w:rPr>
              <w:lang w:bidi="es-ES"/>
            </w:rPr>
            <w:t>[Fecha de inicio]</w:t>
          </w:r>
        </w:p>
      </w:docPartBody>
    </w:docPart>
    <w:docPart>
      <w:docPartPr>
        <w:name w:val="26DFC02E30514B0DB586E013BBCF8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AB6CC-736B-42FD-BF5B-31686C7165A5}"/>
      </w:docPartPr>
      <w:docPartBody>
        <w:p w:rsidR="00000000" w:rsidRDefault="000C2B6C">
          <w:pPr>
            <w:pStyle w:val="26DFC02E30514B0DB586E013BBCF8338"/>
          </w:pPr>
          <w:r w:rsidRPr="00036450">
            <w:rPr>
              <w:lang w:bidi="es-ES"/>
            </w:rPr>
            <w:t xml:space="preserve">[Fecha de </w:t>
          </w:r>
          <w:r w:rsidRPr="00036450">
            <w:rPr>
              <w:lang w:bidi="es-ES"/>
            </w:rPr>
            <w:t>finalización]</w:t>
          </w:r>
        </w:p>
      </w:docPartBody>
    </w:docPart>
    <w:docPart>
      <w:docPartPr>
        <w:name w:val="D2DCF4CABB9B4A00A634EA38F6C43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6218D-FBAE-4CD6-841E-6DB9BEE8972D}"/>
      </w:docPartPr>
      <w:docPartBody>
        <w:p w:rsidR="00000000" w:rsidRDefault="000C2B6C">
          <w:pPr>
            <w:pStyle w:val="D2DCF4CABB9B4A00A634EA38F6C43210"/>
          </w:pPr>
          <w:r w:rsidRPr="00036450">
            <w:rPr>
              <w:lang w:bidi="es-ES"/>
            </w:rPr>
            <w:t>[Describa sus responsabilidades y logros recalcando el</w:t>
          </w:r>
          <w:r>
            <w:rPr>
              <w:lang w:bidi="es-ES"/>
            </w:rPr>
            <w:t> </w:t>
          </w:r>
          <w:r w:rsidRPr="00036450">
            <w:rPr>
              <w:lang w:bidi="es-ES"/>
            </w:rPr>
            <w:t>impacto y</w:t>
          </w:r>
          <w:r>
            <w:rPr>
              <w:lang w:bidi="es-ES"/>
            </w:rPr>
            <w:t> </w:t>
          </w:r>
          <w:r w:rsidRPr="00036450">
            <w:rPr>
              <w:lang w:bidi="es-ES"/>
            </w:rPr>
            <w:t>los</w:t>
          </w:r>
          <w:r>
            <w:rPr>
              <w:lang w:bidi="es-ES"/>
            </w:rPr>
            <w:t> </w:t>
          </w:r>
          <w:r w:rsidRPr="00036450">
            <w:rPr>
              <w:lang w:bidi="es-ES"/>
            </w:rPr>
            <w:t>resultados conseguidos. Puede poner ejemplos, pero sea breve.]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61"/>
    <w:rsid w:val="000C2B6C"/>
    <w:rsid w:val="0095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qFormat/>
    <w:rsid w:val="00957461"/>
    <w:pPr>
      <w:keepNext/>
      <w:keepLines/>
      <w:pBdr>
        <w:bottom w:val="single" w:sz="8" w:space="1" w:color="4472C4" w:themeColor="accent1"/>
      </w:pBdr>
      <w:spacing w:before="200" w:after="0" w:line="276" w:lineRule="auto"/>
      <w:ind w:right="360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299320C56574276B1CB0DE3D6B179BB">
    <w:name w:val="9299320C56574276B1CB0DE3D6B179BB"/>
  </w:style>
  <w:style w:type="paragraph" w:customStyle="1" w:styleId="AD14691210344F72869D6C45C24C8C41">
    <w:name w:val="AD14691210344F72869D6C45C24C8C41"/>
  </w:style>
  <w:style w:type="paragraph" w:customStyle="1" w:styleId="0426CEA8894D4CC893DB57CDFEF1C95D">
    <w:name w:val="0426CEA8894D4CC893DB57CDFEF1C95D"/>
  </w:style>
  <w:style w:type="paragraph" w:customStyle="1" w:styleId="0DE52F75C7F94E7785AF575A1320C369">
    <w:name w:val="0DE52F75C7F94E7785AF575A1320C369"/>
  </w:style>
  <w:style w:type="paragraph" w:customStyle="1" w:styleId="CB49B521AFC742F3AF4F277B62176DD3">
    <w:name w:val="CB49B521AFC742F3AF4F277B62176DD3"/>
  </w:style>
  <w:style w:type="paragraph" w:customStyle="1" w:styleId="6622044FC5344F9CA0C746E45CB64B07">
    <w:name w:val="6622044FC5344F9CA0C746E45CB64B07"/>
  </w:style>
  <w:style w:type="paragraph" w:customStyle="1" w:styleId="B3552B0A1C17467893656F7AF1745B06">
    <w:name w:val="B3552B0A1C17467893656F7AF1745B06"/>
  </w:style>
  <w:style w:type="paragraph" w:customStyle="1" w:styleId="EE47935493D447C9A6C8075E49016F46">
    <w:name w:val="EE47935493D447C9A6C8075E49016F46"/>
  </w:style>
  <w:style w:type="paragraph" w:customStyle="1" w:styleId="A1C376D12118468E9522D20470841EBC">
    <w:name w:val="A1C376D12118468E9522D20470841EBC"/>
  </w:style>
  <w:style w:type="paragraph" w:customStyle="1" w:styleId="05650A166BE0463D97C37CF653431B26">
    <w:name w:val="05650A166BE0463D97C37CF653431B26"/>
  </w:style>
  <w:style w:type="paragraph" w:customStyle="1" w:styleId="F5618734E67A442ABD2BE16643D4B65C">
    <w:name w:val="F5618734E67A442ABD2BE16643D4B65C"/>
  </w:style>
  <w:style w:type="paragraph" w:customStyle="1" w:styleId="87C8DCD1E24D43C18BBB745BC4F3A2FF">
    <w:name w:val="87C8DCD1E24D43C18BBB745BC4F3A2FF"/>
  </w:style>
  <w:style w:type="character" w:customStyle="1" w:styleId="Ttulo2Car">
    <w:name w:val="Título 2 Car"/>
    <w:basedOn w:val="Fuentedeprrafopredeter"/>
    <w:link w:val="Ttulo2"/>
    <w:uiPriority w:val="9"/>
    <w:rsid w:val="00957461"/>
    <w:rPr>
      <w:rFonts w:asciiTheme="majorHAnsi" w:eastAsiaTheme="majorEastAsia" w:hAnsiTheme="majorHAnsi" w:cstheme="majorBidi"/>
      <w:b/>
      <w:bCs/>
      <w:caps/>
      <w:sz w:val="26"/>
      <w:szCs w:val="26"/>
      <w:lang w:val="es-ES" w:eastAsia="ja-JP"/>
    </w:rPr>
  </w:style>
  <w:style w:type="paragraph" w:customStyle="1" w:styleId="527277C3F79043C4AD5AA63619708BF4">
    <w:name w:val="527277C3F79043C4AD5AA63619708BF4"/>
  </w:style>
  <w:style w:type="paragraph" w:customStyle="1" w:styleId="732F0F85AF144AE589F95734EBC154A7">
    <w:name w:val="732F0F85AF144AE589F95734EBC154A7"/>
  </w:style>
  <w:style w:type="paragraph" w:customStyle="1" w:styleId="0FFE0BD465A44CF8AD32D5D963BE2247">
    <w:name w:val="0FFE0BD465A44CF8AD32D5D963BE2247"/>
  </w:style>
  <w:style w:type="paragraph" w:customStyle="1" w:styleId="E512AC1EF33D421BA58D29CCBF01789D">
    <w:name w:val="E512AC1EF33D421BA58D29CCBF01789D"/>
  </w:style>
  <w:style w:type="paragraph" w:customStyle="1" w:styleId="019F6473632E4776864B9AEFEC50E527">
    <w:name w:val="019F6473632E4776864B9AEFEC50E527"/>
  </w:style>
  <w:style w:type="paragraph" w:customStyle="1" w:styleId="4ACF5ACDB3E5418B9722006E5FFCA74A">
    <w:name w:val="4ACF5ACDB3E5418B9722006E5FFCA74A"/>
  </w:style>
  <w:style w:type="character" w:styleId="Hipervnculo">
    <w:name w:val="Hyperlink"/>
    <w:basedOn w:val="Fuentedeprrafopredeter"/>
    <w:uiPriority w:val="99"/>
    <w:unhideWhenUsed/>
    <w:rPr>
      <w:color w:val="833C0B" w:themeColor="accent2" w:themeShade="80"/>
      <w:u w:val="single"/>
    </w:rPr>
  </w:style>
  <w:style w:type="paragraph" w:customStyle="1" w:styleId="1A67BF23F7B3490C8FD02F6409F4E528">
    <w:name w:val="1A67BF23F7B3490C8FD02F6409F4E528"/>
  </w:style>
  <w:style w:type="paragraph" w:customStyle="1" w:styleId="43B2969A19514C959C0FBD2C3707946B">
    <w:name w:val="43B2969A19514C959C0FBD2C3707946B"/>
  </w:style>
  <w:style w:type="paragraph" w:customStyle="1" w:styleId="B0C8974723054B8E96D272B80FF5618E">
    <w:name w:val="B0C8974723054B8E96D272B80FF5618E"/>
  </w:style>
  <w:style w:type="paragraph" w:customStyle="1" w:styleId="E21C1DA520DB4535AF31CD02C97C11B1">
    <w:name w:val="E21C1DA520DB4535AF31CD02C97C11B1"/>
  </w:style>
  <w:style w:type="paragraph" w:customStyle="1" w:styleId="56C902D105E344EE83DCFA824ADADA3A">
    <w:name w:val="56C902D105E344EE83DCFA824ADADA3A"/>
  </w:style>
  <w:style w:type="paragraph" w:customStyle="1" w:styleId="26DFC02E30514B0DB586E013BBCF8338">
    <w:name w:val="26DFC02E30514B0DB586E013BBCF8338"/>
  </w:style>
  <w:style w:type="paragraph" w:customStyle="1" w:styleId="D2DCF4CABB9B4A00A634EA38F6C43210">
    <w:name w:val="D2DCF4CABB9B4A00A634EA38F6C43210"/>
  </w:style>
  <w:style w:type="paragraph" w:customStyle="1" w:styleId="E6E70218641E47E583A92C9652D87C88">
    <w:name w:val="E6E70218641E47E583A92C9652D87C88"/>
  </w:style>
  <w:style w:type="paragraph" w:customStyle="1" w:styleId="6169C22716614B838AF45DFE68D43E19">
    <w:name w:val="6169C22716614B838AF45DFE68D43E19"/>
  </w:style>
  <w:style w:type="paragraph" w:customStyle="1" w:styleId="2795ED3571154C988D3074D0A9B4C1A4">
    <w:name w:val="2795ED3571154C988D3074D0A9B4C1A4"/>
  </w:style>
  <w:style w:type="paragraph" w:customStyle="1" w:styleId="03DDED4D936D4CDEB27139ECF8C60F21">
    <w:name w:val="03DDED4D936D4CDEB27139ECF8C60F21"/>
  </w:style>
  <w:style w:type="paragraph" w:customStyle="1" w:styleId="934104C9EFFE4C5B92930387D8D0F3D6">
    <w:name w:val="934104C9EFFE4C5B92930387D8D0F3D6"/>
  </w:style>
  <w:style w:type="paragraph" w:customStyle="1" w:styleId="811CD6F7009943E0B826F3D8B8A54059">
    <w:name w:val="811CD6F7009943E0B826F3D8B8A54059"/>
  </w:style>
  <w:style w:type="paragraph" w:customStyle="1" w:styleId="931E1BAC5BB04F21AA4FFBFB38D50997">
    <w:name w:val="931E1BAC5BB04F21AA4FFBFB38D50997"/>
  </w:style>
  <w:style w:type="paragraph" w:customStyle="1" w:styleId="12E96A8AD5224EB6BABD29A332F3EA52">
    <w:name w:val="12E96A8AD5224EB6BABD29A332F3EA52"/>
  </w:style>
  <w:style w:type="paragraph" w:customStyle="1" w:styleId="62D4069C7DEE4AC19EDB27181DF45F80">
    <w:name w:val="62D4069C7DEE4AC19EDB27181DF45F80"/>
  </w:style>
  <w:style w:type="paragraph" w:customStyle="1" w:styleId="AC376CD57FB34E9E9B88F5D7C4D98581">
    <w:name w:val="AC376CD57FB34E9E9B88F5D7C4D98581"/>
  </w:style>
  <w:style w:type="paragraph" w:customStyle="1" w:styleId="4105D9582FD340D1AB9D3848FF63B86B">
    <w:name w:val="4105D9582FD340D1AB9D3848FF63B86B"/>
  </w:style>
  <w:style w:type="paragraph" w:customStyle="1" w:styleId="AA59E0CA466F4BAA95E21F9A747540B8">
    <w:name w:val="AA59E0CA466F4BAA95E21F9A747540B8"/>
  </w:style>
  <w:style w:type="paragraph" w:customStyle="1" w:styleId="C68E969BA90D42AD84A4C9916E90A4A4">
    <w:name w:val="C68E969BA90D42AD84A4C9916E90A4A4"/>
  </w:style>
  <w:style w:type="paragraph" w:customStyle="1" w:styleId="88B9DB2579FB41C8942CE20C07994307">
    <w:name w:val="88B9DB2579FB41C8942CE20C07994307"/>
  </w:style>
  <w:style w:type="paragraph" w:customStyle="1" w:styleId="98D9A2366EF24AE980BDF82B0F0C01E5">
    <w:name w:val="98D9A2366EF24AE980BDF82B0F0C01E5"/>
  </w:style>
  <w:style w:type="paragraph" w:customStyle="1" w:styleId="3CF7961D7A8F424A9D6C99ADC1F2088B">
    <w:name w:val="3CF7961D7A8F424A9D6C99ADC1F2088B"/>
  </w:style>
  <w:style w:type="paragraph" w:customStyle="1" w:styleId="9A03AEF3689F4458B2A57675DC24EC0B">
    <w:name w:val="9A03AEF3689F4458B2A57675DC24EC0B"/>
    <w:rsid w:val="00957461"/>
  </w:style>
  <w:style w:type="paragraph" w:customStyle="1" w:styleId="D31CE3786A084D74B4FFD78EE61FDB19">
    <w:name w:val="D31CE3786A084D74B4FFD78EE61FDB19"/>
    <w:rsid w:val="00957461"/>
  </w:style>
  <w:style w:type="paragraph" w:customStyle="1" w:styleId="0776ADCF96824AC1A91C89AE069E33FE">
    <w:name w:val="0776ADCF96824AC1A91C89AE069E33FE"/>
    <w:rsid w:val="00957461"/>
  </w:style>
  <w:style w:type="paragraph" w:customStyle="1" w:styleId="A7FC53FDCAFF488795917F46CA120277">
    <w:name w:val="A7FC53FDCAFF488795917F46CA120277"/>
    <w:rsid w:val="00957461"/>
  </w:style>
  <w:style w:type="paragraph" w:customStyle="1" w:styleId="0533EC6227A249819E97E73376BC2877">
    <w:name w:val="0533EC6227A249819E97E73376BC2877"/>
    <w:rsid w:val="00957461"/>
  </w:style>
  <w:style w:type="paragraph" w:customStyle="1" w:styleId="60507EB200C84E3382033EFA2C13214E">
    <w:name w:val="60507EB200C84E3382033EFA2C13214E"/>
    <w:rsid w:val="00957461"/>
  </w:style>
  <w:style w:type="paragraph" w:customStyle="1" w:styleId="9C43085FFECD4A418B1DFC087864CA51">
    <w:name w:val="9C43085FFECD4A418B1DFC087864CA51"/>
    <w:rsid w:val="00957461"/>
  </w:style>
  <w:style w:type="paragraph" w:customStyle="1" w:styleId="8D66A762B823469CA47A9564F0FC2EFB">
    <w:name w:val="8D66A762B823469CA47A9564F0FC2EFB"/>
    <w:rsid w:val="00957461"/>
  </w:style>
  <w:style w:type="paragraph" w:customStyle="1" w:styleId="E119A8A62852402898B219F8523E8256">
    <w:name w:val="E119A8A62852402898B219F8523E8256"/>
    <w:rsid w:val="00957461"/>
  </w:style>
  <w:style w:type="paragraph" w:customStyle="1" w:styleId="D668542328944A7584ACC7B780BA46B1">
    <w:name w:val="D668542328944A7584ACC7B780BA46B1"/>
    <w:rsid w:val="00957461"/>
  </w:style>
  <w:style w:type="paragraph" w:customStyle="1" w:styleId="685F3577526A4E7A9D2AF705B77BCCCC">
    <w:name w:val="685F3577526A4E7A9D2AF705B77BCCCC"/>
    <w:rsid w:val="00957461"/>
  </w:style>
  <w:style w:type="paragraph" w:customStyle="1" w:styleId="EE873E616A354CD4B2B55A169379A547">
    <w:name w:val="EE873E616A354CD4B2B55A169379A547"/>
    <w:rsid w:val="00957461"/>
  </w:style>
  <w:style w:type="paragraph" w:customStyle="1" w:styleId="065CF51EF55349DB8EBAE228A20C2585">
    <w:name w:val="065CF51EF55349DB8EBAE228A20C2585"/>
    <w:rsid w:val="00957461"/>
  </w:style>
  <w:style w:type="paragraph" w:customStyle="1" w:styleId="5AD4A42AE37143EE9677B4CA8C7FF37F">
    <w:name w:val="5AD4A42AE37143EE9677B4CA8C7FF37F"/>
    <w:rsid w:val="009574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2" ma:contentTypeDescription="Create a new document." ma:contentTypeScope="" ma:versionID="cf6cf056b5324d160236e2ac13572175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308e4927137fd5e63b6be1bd7725299e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60C0CD-0EA2-490A-B7DE-ACED37094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F49CD-81BB-4ED9-A718-D98C8A5DA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27A47F-0417-412B-B449-2856C38608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con cubo verde</Template>
  <TotalTime>0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2020-10-10T22:46:00Z</dcterms:created>
  <dcterms:modified xsi:type="dcterms:W3CDTF">2020-10-10T23:28:00Z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